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申请人规划在郑州气象雷达站东南侧2405米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以</w:t>
      </w:r>
      <w:r>
        <w:rPr>
          <w:rFonts w:hint="eastAsia" w:ascii="仿宋_GB2312" w:eastAsia="仿宋_GB2312"/>
          <w:sz w:val="32"/>
          <w:szCs w:val="32"/>
        </w:rPr>
        <w:t>远规划建设金岱智慧产业园一期和二期项目，总计46栋建筑。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2241"/>
        <w:gridCol w:w="1501"/>
        <w:gridCol w:w="1387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059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建筑物名称（或楼房编号）</w:t>
            </w:r>
          </w:p>
        </w:tc>
        <w:tc>
          <w:tcPr>
            <w:tcW w:w="133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建筑物到雷达天线中心水平距离(米)</w:t>
            </w:r>
          </w:p>
        </w:tc>
        <w:tc>
          <w:tcPr>
            <w:tcW w:w="891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建筑物地平海拔高度（米）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建筑物拟建高度（米）</w:t>
            </w:r>
          </w:p>
        </w:tc>
        <w:tc>
          <w:tcPr>
            <w:tcW w:w="894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A-1#楼J1点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2405.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82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A-1#楼J2点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2419.51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A-1#楼J3点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2438.09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A-1#楼J4点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2451.64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A-2#楼J1点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2461.40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A-2#楼J2点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2474.79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A-2#楼J3点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2495.29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A-2#楼J4点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2508.07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A-3#楼J1点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2438.09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A-3#楼J2点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2451.64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A-3#楼J3点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2461.40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A-3#楼J4点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2474.79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A-4#楼J1点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2419.89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A-4#楼J2点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2440.29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A-4#楼J3点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2442.71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A-4#楼J4点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2462.93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A-5#楼J1点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2446.40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A-5#楼J2点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2462.62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A-5#楼J3点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2468.98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A-5#楼J4点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2485.06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A-6#楼J1点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2484.57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A-6#楼J2点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2500.55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A-6#楼J3点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2507.23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A-6#楼J4点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2523.07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A-7#楼J1点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2458.47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A-7#楼J2点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2478.56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A-7#楼J3点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2481.37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A-7#楼J4点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2501.27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A-8#楼J1点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2494.20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A-8#楼J2点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2521.66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A-8#楼J3点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2516.89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A-8#楼J4点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2536.91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A-9#楼J1点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2526.52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A-9#楼J2点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2536.91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A-9#楼J3点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2541.74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A-9#楼J4点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2559.22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109.50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2534.94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2548.43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2569.07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2581.90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B-2#楼J1点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2592.52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B-2#楼J2点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2605.26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B-2#楼J3点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2625.28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B-2#楼J4点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2637.83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B-3#楼J1点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2569.07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B-3#楼J2点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2581.90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B-3#楼J3点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2592.52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9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B-3#楼J4点</w:t>
            </w:r>
          </w:p>
        </w:tc>
        <w:tc>
          <w:tcPr>
            <w:tcW w:w="1330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2605.26</w:t>
            </w:r>
          </w:p>
        </w:tc>
        <w:tc>
          <w:tcPr>
            <w:tcW w:w="891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110.15</w:t>
            </w:r>
          </w:p>
        </w:tc>
        <w:tc>
          <w:tcPr>
            <w:tcW w:w="823" w:type="pct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89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B-4#楼J1点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2551.88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B-4#楼J2点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2574.90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B-4#楼J3点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2567.32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B-4#楼J4点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2590.20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110.00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B-5#楼J1点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2579.06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B-5#楼J2点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2592.94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B-5#楼J3点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2594.34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B-5#楼J4点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2608.13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B-6#楼J1点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2607.27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B-6#楼J2点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2621.10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B-6#楼J3点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2621.03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B-6#楼J4点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2634.79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B-7#楼J1点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2594.15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B-7#楼J2点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2604.68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B-7#楼J3点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2605.88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B-7#楼J4点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2616.36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B-8#楼J1点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2581.37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B-8#楼J2点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2591.63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B-8#楼J3点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2593.15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B-8#楼J4点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2603.36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B-9#楼J1点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2608.63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B-9#楼J2点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2618.78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B-9#楼J3点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2620.44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B-9#楼J4点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2630.54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B-10#楼J1点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2619.49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B-10#楼J2点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2632.86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B-10#楼J3点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2633.35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B-10#楼J4点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2646.64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B-11#楼J1点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2635.77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B-11#楼J2点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2642.60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B-11#楼J3点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2649.54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B-11#楼J4点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2656.34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B-12#楼J1点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2658.86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B-12#楼J2点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2665.08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B-12#楼J3点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2680.32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B-12#楼J4点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2686.49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B-13#楼J1点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2644.96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B-13#楼J2点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2663.40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B-13#楼J3点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2658.86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B-13#楼J4点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2677.21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B-14#楼J1点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2628.37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B-14#楼J2点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2634.22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B-14#楼J3点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2650.08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B-14#楼J4点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2655.88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C-1#楼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2600.24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108.70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C-1#楼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2625.03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108.70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C-1#楼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2638.62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108.70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C-1#楼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2663.05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108.70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C-2#楼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2484.62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C-2#楼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2513.13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C-2#楼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2506.89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C-2#楼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2535.14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C-3#楼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2520.38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C-3#楼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2549.78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C-3#楼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2542.74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C-3#楼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2571.89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C-4#楼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2551.20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C-4#楼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2576.83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C-4#楼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2573.40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C-4#楼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2591.77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C-5#楼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2575.62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C-5#楼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2608.14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C-5#楼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2597.87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C-5#楼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2630.12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开闭所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2566.16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109.45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6.00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开闭所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2574.85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109.45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6.00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开闭所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2574.52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109.45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6.00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开闭所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2583.17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109.45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6.00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2670.02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2694.16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2708.71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2732.51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D-2#楼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2738.93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D-2#楼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2762.63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D-2#楼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2756.35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D-2#楼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2777.97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44.70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D-3#楼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2708.71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D-3#楼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2732.51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D-3#楼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2730.89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D-3#楼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2754.50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15.30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D-4#楼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2638.46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D-4#楼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2661.24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D-4#楼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2653.39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D-4#楼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2676.05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D-5#楼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2608.24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D-5#楼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2633.68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D-5#楼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2623.34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D-5#楼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2648.63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D-6#楼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2635.46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D-6#楼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2642.65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D-6#楼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2649.07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D-6#楼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2656.23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D-7#楼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2645.59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D-7#楼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2660.34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D-7#楼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2659.16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D-7#楼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2673.83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D-8#楼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2663.32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D-8#楼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2675.14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D-8#楼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2674.74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D-8#楼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2686.51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D-9#楼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2678.18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D-9#楼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2690.25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D-9#楼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2689.54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D-9#楼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2701.56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D-10#楼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2704.47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D-10#楼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2716.42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D-10#楼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2715.85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D-10#楼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2727.75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D-11#楼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2689.75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D-11#楼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2701.45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D-11#楼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2701.20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D-11#楼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2712.85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109.10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D-12#楼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2670.13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D-12#楼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2684.74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D-12#楼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2683.72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D-12#楼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2698.26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D-13#楼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2660.09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D-13#楼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2667.21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D-13#楼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2673.73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D-13#楼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2680.82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D-14#楼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2681.51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D-14#楼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2687.98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D-14#楼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2702.79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D-14#楼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2709.21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D-15#楼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2698.62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D-15#楼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2718.91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D-15#楼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2712.25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D-15#楼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2732.44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109.20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D-16#楼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2722.08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D-16#楼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2732.68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D-16#楼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2735.59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D-16#楼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2746.14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109.00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D-17#楼 J1点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2728.44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D-17#楼 J2点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2735.38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D-17#楼 J3点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2749.35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D-17#楼 J4点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2756.24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108.95</w:t>
            </w:r>
          </w:p>
        </w:tc>
        <w:tc>
          <w:tcPr>
            <w:tcW w:w="0" w:type="auto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19.05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113E1969"/>
    <w:rsid w:val="1CE36C4E"/>
    <w:rsid w:val="21BD67CA"/>
    <w:rsid w:val="23156B4A"/>
    <w:rsid w:val="35B25979"/>
    <w:rsid w:val="40093C4A"/>
    <w:rsid w:val="4D6A6E2F"/>
    <w:rsid w:val="4ED93A67"/>
    <w:rsid w:val="51361AC8"/>
    <w:rsid w:val="6B760E3E"/>
    <w:rsid w:val="7BB8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1</TotalTime>
  <ScaleCrop>false</ScaleCrop>
  <LinksUpToDate>false</LinksUpToDate>
  <CharactersWithSpaces>1612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青山隐隐绿水悠悠</cp:lastModifiedBy>
  <dcterms:modified xsi:type="dcterms:W3CDTF">2022-05-07T03:55:42Z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