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rPr>
          <w:rFonts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rPr>
          <w:rFonts w:ascii="仿宋_GB2312" w:hAnsi="Cambria" w:cs="Cambria"/>
          <w:szCs w:val="32"/>
        </w:rPr>
      </w:pP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在信阳国家基本站西北方824米以远规划建设“万怡尚院”项目，该项目共建设4栋高层，2栋多层建筑。</w:t>
      </w: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9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1843"/>
        <w:gridCol w:w="1985"/>
        <w:gridCol w:w="1728"/>
        <w:gridCol w:w="907"/>
        <w:gridCol w:w="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建筑物名称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最高点到观测场围栏水平距离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 xml:space="preserve">(米)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建筑物高出观测场高度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楼房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层数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是否符合探测环境保护要求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1#楼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848.0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4.9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173.07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2#楼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828.5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54.8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15.12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3#楼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832.6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63.5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13.11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23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5#楼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824.2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11.0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74.93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7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7#楼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873.8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66.9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13.06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23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8#楼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923.2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66.6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13.86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23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</w:tbl>
    <w:p>
      <w:pPr>
        <w:ind w:firstLine="640"/>
        <w:rPr>
          <w:rFonts w:ascii="仿宋_GB2312" w:hAnsi="Cambria" w:cs="Cambria"/>
          <w:szCs w:val="32"/>
        </w:rPr>
      </w:pPr>
    </w:p>
    <w:p>
      <w:pPr>
        <w:ind w:firstLine="640"/>
        <w:rPr>
          <w:rFonts w:ascii="仿宋_GB2312" w:hAnsi="Cambria" w:cs="Cambria"/>
          <w:szCs w:val="32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formatting="1" w:enforcement="0"/>
  <w:defaultTabStop w:val="420"/>
  <w:drawingGridVerticalSpacing w:val="290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83579"/>
    <w:rsid w:val="00096519"/>
    <w:rsid w:val="000B513B"/>
    <w:rsid w:val="000B6B09"/>
    <w:rsid w:val="00150E52"/>
    <w:rsid w:val="00172A27"/>
    <w:rsid w:val="002303B1"/>
    <w:rsid w:val="00246696"/>
    <w:rsid w:val="0026214B"/>
    <w:rsid w:val="00270BD7"/>
    <w:rsid w:val="004713FF"/>
    <w:rsid w:val="006E13EC"/>
    <w:rsid w:val="00710444"/>
    <w:rsid w:val="007866AB"/>
    <w:rsid w:val="008D3B11"/>
    <w:rsid w:val="00954D92"/>
    <w:rsid w:val="00987E12"/>
    <w:rsid w:val="009B7CE3"/>
    <w:rsid w:val="009F3197"/>
    <w:rsid w:val="00AE2613"/>
    <w:rsid w:val="00BD0FFA"/>
    <w:rsid w:val="00D54D6F"/>
    <w:rsid w:val="00DA0B28"/>
    <w:rsid w:val="00DF3E03"/>
    <w:rsid w:val="00E17B60"/>
    <w:rsid w:val="00E37090"/>
    <w:rsid w:val="00F842D9"/>
    <w:rsid w:val="02507E0F"/>
    <w:rsid w:val="0F675CDC"/>
    <w:rsid w:val="122373C0"/>
    <w:rsid w:val="1CE36C4E"/>
    <w:rsid w:val="29D93EFB"/>
    <w:rsid w:val="40276485"/>
    <w:rsid w:val="43DD08DE"/>
    <w:rsid w:val="4EB55908"/>
    <w:rsid w:val="62876A86"/>
    <w:rsid w:val="64491BF6"/>
    <w:rsid w:val="6B760E3E"/>
    <w:rsid w:val="6CCD0ED8"/>
    <w:rsid w:val="6CE33D64"/>
    <w:rsid w:val="6D1C35BC"/>
    <w:rsid w:val="77C6157A"/>
    <w:rsid w:val="7D1D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1</Pages>
  <Words>46</Words>
  <Characters>264</Characters>
  <Lines>2</Lines>
  <Paragraphs>1</Paragraphs>
  <TotalTime>0</TotalTime>
  <ScaleCrop>false</ScaleCrop>
  <LinksUpToDate>false</LinksUpToDate>
  <CharactersWithSpaces>309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2020-08-13T12:23:00Z</dcterms:created>
  <dc:creator>王红燕</dc:creator>
  <cp:lastModifiedBy>观网处文秘</cp:lastModifiedBy>
  <dcterms:modified xsi:type="dcterms:W3CDTF">2021-01-27T01:43:21Z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